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D66B3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1DBC2D1" w14:textId="77777777" w:rsidR="00F90453" w:rsidRDefault="00845A4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3E81B0FB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CDC1B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D51A2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83EAB57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6F743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A0C18" w14:textId="063403E9" w:rsidR="00222867" w:rsidRPr="00D635C4" w:rsidRDefault="00566E94" w:rsidP="00B53C37">
            <w:pPr>
              <w:rPr>
                <w:rtl/>
              </w:rPr>
            </w:pPr>
            <w:r w:rsidRPr="00566E94">
              <w:rPr>
                <w:rFonts w:hint="cs"/>
                <w:rtl/>
              </w:rPr>
              <w:t>אגף</w:t>
            </w:r>
            <w:r w:rsidRPr="00566E94">
              <w:rPr>
                <w:rtl/>
              </w:rPr>
              <w:t xml:space="preserve"> </w:t>
            </w:r>
            <w:r w:rsidRPr="00566E94">
              <w:rPr>
                <w:rFonts w:hint="cs"/>
                <w:rtl/>
              </w:rPr>
              <w:t>טכנולוגיות</w:t>
            </w:r>
            <w:r w:rsidRPr="00566E94">
              <w:rPr>
                <w:rtl/>
              </w:rPr>
              <w:t xml:space="preserve"> </w:t>
            </w:r>
            <w:r w:rsidRPr="00566E94">
              <w:rPr>
                <w:rFonts w:hint="cs"/>
                <w:rtl/>
              </w:rPr>
              <w:t>דיגיטליות</w:t>
            </w:r>
            <w:r w:rsidRPr="00566E94">
              <w:rPr>
                <w:rtl/>
              </w:rPr>
              <w:t xml:space="preserve"> </w:t>
            </w:r>
            <w:r w:rsidRPr="00566E94">
              <w:rPr>
                <w:rFonts w:hint="cs"/>
                <w:rtl/>
              </w:rPr>
              <w:t>ודאטה</w:t>
            </w:r>
          </w:p>
        </w:tc>
      </w:tr>
      <w:tr w:rsidR="007548B0" w14:paraId="3688BD18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40126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E58A" w14:textId="30689BA8" w:rsidR="00222867" w:rsidRDefault="009F7628" w:rsidP="009F7628">
            <w:r>
              <w:t>30</w:t>
            </w:r>
            <w:r w:rsidR="00566E94">
              <w:t>/0</w:t>
            </w:r>
            <w:r>
              <w:t>8</w:t>
            </w:r>
            <w:r w:rsidR="00566E94">
              <w:t>/2023</w:t>
            </w:r>
          </w:p>
        </w:tc>
      </w:tr>
    </w:tbl>
    <w:p w14:paraId="36CB1304" w14:textId="77777777" w:rsidR="00332AFB" w:rsidRDefault="00845A4E" w:rsidP="00222867">
      <w:pPr>
        <w:rPr>
          <w:rtl/>
        </w:rPr>
      </w:pPr>
    </w:p>
    <w:p w14:paraId="27A55D5E" w14:textId="77777777" w:rsidR="00222867" w:rsidRDefault="00845A4E" w:rsidP="00222867">
      <w:pPr>
        <w:rPr>
          <w:rtl/>
        </w:rPr>
      </w:pPr>
    </w:p>
    <w:p w14:paraId="0DFB9B9E" w14:textId="77777777" w:rsidR="00222867" w:rsidRDefault="00845A4E" w:rsidP="00222867">
      <w:pPr>
        <w:rPr>
          <w:rtl/>
        </w:rPr>
      </w:pPr>
    </w:p>
    <w:p w14:paraId="088DC648" w14:textId="77777777" w:rsidR="00222867" w:rsidRDefault="00845A4E" w:rsidP="00222867">
      <w:pPr>
        <w:rPr>
          <w:rtl/>
        </w:rPr>
      </w:pPr>
    </w:p>
    <w:p w14:paraId="41FC6F61" w14:textId="77777777" w:rsidR="00222867" w:rsidRDefault="00845A4E" w:rsidP="00222867">
      <w:pPr>
        <w:rPr>
          <w:rtl/>
        </w:rPr>
      </w:pPr>
    </w:p>
    <w:p w14:paraId="0C49B110" w14:textId="77777777" w:rsidR="00222867" w:rsidRDefault="00845A4E" w:rsidP="00222867">
      <w:pPr>
        <w:rPr>
          <w:rtl/>
        </w:rPr>
      </w:pPr>
    </w:p>
    <w:p w14:paraId="021A579B" w14:textId="19946280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</w:t>
      </w:r>
      <w:r w:rsidR="00B222D6">
        <w:rPr>
          <w:rFonts w:ascii="Arial" w:hAnsi="Arial"/>
          <w:bCs/>
          <w:sz w:val="22"/>
          <w:szCs w:val="22"/>
          <w:u w:val="single"/>
          <w:rtl/>
        </w:rPr>
        <w:t>מסגרת כוונה להתקשר עם ספק יחיד/</w:t>
      </w:r>
      <w:r>
        <w:rPr>
          <w:rFonts w:ascii="Arial" w:hAnsi="Arial"/>
          <w:bCs/>
          <w:sz w:val="22"/>
          <w:szCs w:val="22"/>
          <w:u w:val="single"/>
          <w:rtl/>
        </w:rPr>
        <w:t>ספק חוץ</w:t>
      </w:r>
    </w:p>
    <w:p w14:paraId="479F8FE7" w14:textId="77777777" w:rsidR="00222867" w:rsidRDefault="00845A4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F606C68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12BBA4E" w14:textId="77777777" w:rsidR="00222867" w:rsidRPr="00AF57E9" w:rsidRDefault="00845A4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35CC248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972B16" w14:textId="77777777" w:rsidR="00222867" w:rsidRPr="00AF57E9" w:rsidRDefault="009B6B29" w:rsidP="0021237D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6AFBB760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746740" w14:textId="220869C9" w:rsidR="00B222D6" w:rsidRDefault="0021237D" w:rsidP="00B222D6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תיקון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תקנה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35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לתקנות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שוויון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זכויות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לאנשים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מוגבלות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התאמות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נגישות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לשירות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מחייב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הנגשת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התכנים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והמסמכים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המצויים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באתרים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המספקים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ציבורי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אודות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ציבורי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בעבור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אוכלוסיות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מוגבלויות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B222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594A125F" w14:textId="0BE3B3E2" w:rsidR="00B222D6" w:rsidRDefault="008873EE" w:rsidP="009F7628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וויקו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פתרונות</w:t>
            </w:r>
            <w:r w:rsidR="0021237D" w:rsidRPr="0021237D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בע</w:t>
            </w:r>
            <w:r w:rsidR="0021237D" w:rsidRPr="0021237D">
              <w:rPr>
                <w:rFonts w:ascii="Arial" w:hAnsi="Arial"/>
                <w:sz w:val="22"/>
                <w:szCs w:val="22"/>
                <w:rtl/>
              </w:rPr>
              <w:t>"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מ</w:t>
            </w:r>
            <w:r w:rsidR="0021237D"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פיתחה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נגישות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הפועל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בתוך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F762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כלי אופיס של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9F762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Exel, </w:t>
            </w:r>
            <w:r w:rsidR="0021237D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Word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9F762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Pawer Point </w:t>
            </w:r>
            <w:r w:rsidR="009F762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ומסייע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לבדוק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ולתקן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מסמכים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כדי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יהיו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נגישים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למשתמש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שאינו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זוכר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ההנגשה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לבדוק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לתקן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ולהגיע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יותר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למצב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הקובץ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נגיש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הנגישות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להגדיר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מדיניות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הנגשה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ארגונית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שמועברת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בארגון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;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מדיניות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מסייעת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לכך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המסמכים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בארגון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יכתבו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אותם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258D48D5" w14:textId="11D5B790" w:rsidR="005E2650" w:rsidRPr="0021237D" w:rsidRDefault="008873EE" w:rsidP="0021237D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אפשרויות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אוטומציה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שמקלות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המשתמש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ומאפשרות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עבודה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קלה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ומהירה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יותר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לכותבי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המסמכים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הנגישים</w:t>
            </w:r>
            <w:r w:rsidR="005E2650"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21237D"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2650"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 ניתן להתקנה לא הגבלה לכל הארגון בעלות רישוי שנתית אחת.</w:t>
            </w:r>
          </w:p>
          <w:p w14:paraId="382FD4DE" w14:textId="782526FB" w:rsidR="0021237D" w:rsidRDefault="0021237D" w:rsidP="0021237D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אוטומציה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לביצוע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עצמאי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ופשוט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הפעולות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ומכווין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המשתמש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כאשר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בסו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פו של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תהליך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המשתמש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מפעיל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ומבצע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ברצף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פעולות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ההנגשה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במסמך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ברמת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ההנגשה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הגבוהה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ביותר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פונקציות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ההנגשה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פועלות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טיפול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בטבלאות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דו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מימדיות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חיפוש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אוטומטי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אלמנטים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טבלאות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כותרות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וכיוב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'.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1E06190D" w14:textId="4D7239D3" w:rsidR="0021237D" w:rsidRPr="0021237D" w:rsidRDefault="0021237D" w:rsidP="0021237D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 השירותים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נשוא ההתקשרות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רכיב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טלפונית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בהפעלת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התוכנה לשלושה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שתמשי מפתח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תיקון באגים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ואספקת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גרסאות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המשך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; כמו כן, רכיב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בנק שעות מומחה לשעות הדרכת, התאמות או משימות.</w:t>
            </w:r>
          </w:p>
        </w:tc>
      </w:tr>
    </w:tbl>
    <w:p w14:paraId="55B6CBCB" w14:textId="77777777" w:rsidR="00222867" w:rsidRPr="00AF57E9" w:rsidRDefault="00845A4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0B51691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E2FA121" w14:textId="77777777" w:rsidR="00222867" w:rsidRPr="00AF57E9" w:rsidRDefault="00845A4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4452A6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C78B332" w14:textId="77777777" w:rsidR="00222867" w:rsidRPr="00AF57E9" w:rsidRDefault="00845A4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4FEA63E" w14:textId="77777777" w:rsidTr="00222867">
        <w:tc>
          <w:tcPr>
            <w:tcW w:w="3085" w:type="dxa"/>
            <w:hideMark/>
          </w:tcPr>
          <w:p w14:paraId="0D7F4FB9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822156A" w14:textId="77777777" w:rsidR="00222867" w:rsidRPr="00AF57E9" w:rsidRDefault="008873E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E9C7FF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4E5F541" w14:textId="77777777" w:rsidR="00222867" w:rsidRPr="00AF57E9" w:rsidRDefault="00845A4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83C5405" w14:textId="77777777" w:rsidR="00222867" w:rsidRPr="00AF57E9" w:rsidRDefault="00845A4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1FA03D4C" w14:textId="77777777" w:rsidTr="00222867">
        <w:tc>
          <w:tcPr>
            <w:tcW w:w="2698" w:type="dxa"/>
            <w:shd w:val="clear" w:color="auto" w:fill="E6E6E6"/>
            <w:hideMark/>
          </w:tcPr>
          <w:p w14:paraId="0D6FFFD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CB67B2D" w14:textId="77777777" w:rsidR="00222867" w:rsidRPr="00AF57E9" w:rsidRDefault="0021237D" w:rsidP="0021237D">
            <w:pPr>
              <w:tabs>
                <w:tab w:val="left" w:pos="2480"/>
              </w:tabs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21237D">
              <w:rPr>
                <w:rFonts w:ascii="Arial" w:hAnsi="Arial" w:hint="cs"/>
                <w:sz w:val="22"/>
                <w:szCs w:val="22"/>
                <w:rtl/>
              </w:rPr>
              <w:t>וויקו</w:t>
            </w:r>
            <w:r w:rsidRPr="0021237D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21237D">
              <w:rPr>
                <w:rFonts w:ascii="Arial" w:hAnsi="Arial" w:hint="cs"/>
                <w:sz w:val="22"/>
                <w:szCs w:val="22"/>
                <w:rtl/>
              </w:rPr>
              <w:t>פתרונות</w:t>
            </w:r>
            <w:r w:rsidRPr="0021237D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21237D">
              <w:rPr>
                <w:rFonts w:ascii="Arial" w:hAnsi="Arial" w:hint="cs"/>
                <w:sz w:val="22"/>
                <w:szCs w:val="22"/>
                <w:rtl/>
              </w:rPr>
              <w:t>בע</w:t>
            </w:r>
            <w:r w:rsidRPr="0021237D">
              <w:rPr>
                <w:rFonts w:ascii="Arial" w:hAnsi="Arial"/>
                <w:sz w:val="22"/>
                <w:szCs w:val="22"/>
                <w:rtl/>
              </w:rPr>
              <w:t>"</w:t>
            </w:r>
            <w:r w:rsidRPr="0021237D">
              <w:rPr>
                <w:rFonts w:ascii="Arial" w:hAnsi="Arial" w:hint="cs"/>
                <w:sz w:val="22"/>
                <w:szCs w:val="22"/>
                <w:rtl/>
              </w:rPr>
              <w:t>מ</w:t>
            </w:r>
          </w:p>
        </w:tc>
      </w:tr>
      <w:tr w:rsidR="007548B0" w14:paraId="01E3B02F" w14:textId="77777777" w:rsidTr="00222867">
        <w:tc>
          <w:tcPr>
            <w:tcW w:w="2698" w:type="dxa"/>
            <w:shd w:val="clear" w:color="auto" w:fill="E6E6E6"/>
            <w:hideMark/>
          </w:tcPr>
          <w:p w14:paraId="615C5F2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2FBC47F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6522C4C5" w14:textId="77777777" w:rsidR="00222867" w:rsidRPr="00AF57E9" w:rsidRDefault="008873E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 Bold" w:hAnsi="Times New Roman" w:cs="Arial Bold"/>
                <w:b/>
                <w:bCs/>
                <w:sz w:val="22"/>
                <w:szCs w:val="22"/>
              </w:rPr>
              <w:t>515642312</w:t>
            </w:r>
          </w:p>
        </w:tc>
      </w:tr>
      <w:tr w:rsidR="007548B0" w14:paraId="11240499" w14:textId="77777777" w:rsidTr="00222867">
        <w:tc>
          <w:tcPr>
            <w:tcW w:w="2698" w:type="dxa"/>
            <w:shd w:val="clear" w:color="auto" w:fill="E6E6E6"/>
            <w:hideMark/>
          </w:tcPr>
          <w:p w14:paraId="16EA9CC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418DE78C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7BF8C17E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F0AD978" w14:textId="77777777" w:rsidTr="00222867">
        <w:tc>
          <w:tcPr>
            <w:tcW w:w="2698" w:type="dxa"/>
            <w:shd w:val="clear" w:color="auto" w:fill="E6E6E6"/>
            <w:hideMark/>
          </w:tcPr>
          <w:p w14:paraId="2DD124F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B8316B4" w14:textId="447FD237" w:rsidR="001A730E" w:rsidRPr="00566E94" w:rsidRDefault="009F7628" w:rsidP="00CE44B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9F762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1</w:t>
            </w:r>
            <w:r w:rsidR="00087E3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 w:rsidRPr="009F762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6,532.00 </w:t>
            </w:r>
            <w:r w:rsidRPr="009F762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</w:t>
            </w:r>
            <w:r w:rsidRPr="009F762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9F762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</w:t>
            </w:r>
            <w:r w:rsidR="005925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כולל מע"מ</w:t>
            </w:r>
          </w:p>
        </w:tc>
      </w:tr>
      <w:tr w:rsidR="007548B0" w14:paraId="6744E00E" w14:textId="77777777" w:rsidTr="00222867">
        <w:tc>
          <w:tcPr>
            <w:tcW w:w="2698" w:type="dxa"/>
            <w:shd w:val="clear" w:color="auto" w:fill="E6E6E6"/>
            <w:hideMark/>
          </w:tcPr>
          <w:p w14:paraId="5E45C7E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611E32C" w14:textId="5E1EDCCA" w:rsidR="00222867" w:rsidRPr="0021237D" w:rsidRDefault="00566E94" w:rsidP="00654F49">
            <w:pPr>
              <w:tabs>
                <w:tab w:val="left" w:pos="2480"/>
              </w:tabs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1.1.2024-31.12.2024</w:t>
            </w:r>
          </w:p>
        </w:tc>
      </w:tr>
    </w:tbl>
    <w:p w14:paraId="58546774" w14:textId="77777777" w:rsidR="00222867" w:rsidRPr="00AF57E9" w:rsidRDefault="00845A4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911BC5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872F7F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DA0D9C9" w14:textId="77777777" w:rsidR="00222867" w:rsidRPr="00AF57E9" w:rsidRDefault="00845A4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ECFE07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7E2229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9560F5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5983D1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C6BD705" w14:textId="77777777" w:rsidR="00222867" w:rsidRPr="00AF57E9" w:rsidRDefault="00845A4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4DC73989" w14:textId="77777777" w:rsidTr="00654F49">
        <w:trPr>
          <w:trHeight w:val="1183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4804F9E" w14:textId="777369E9" w:rsidR="009C01A0" w:rsidRDefault="009C01A0" w:rsidP="008F0E57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תוסף 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W</w:t>
            </w:r>
            <w:r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eCo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הוטמע ב</w:t>
            </w:r>
            <w:r w:rsidR="00B751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751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מחשבים במשרד כחלק מהנחיית המנכ"ל לכתיבת מסמכים נגישים לפרסום</w:t>
            </w:r>
            <w:r w:rsidR="00566E9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בנכסים הדיגיטליים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 ההזמנה נדרשת עבור שנת רישוי החל מ</w:t>
            </w:r>
            <w:r w:rsidR="00B7514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ינואר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F0E5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2024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ועבור בנק שעות לתחזוקה שוטפת.</w:t>
            </w:r>
          </w:p>
          <w:p w14:paraId="7D2D4BF0" w14:textId="309204E8" w:rsidR="00572407" w:rsidRPr="00AF57E9" w:rsidRDefault="00B47151" w:rsidP="009F762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לאחר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עריכת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רור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חיפוש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באתרי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אינטרנט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על ידי הח"מ,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לגבי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בנושא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הנגשת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מסמכי</w:t>
            </w:r>
            <w:r w:rsidR="009F762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אופיס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בעברית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נמצא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1237D">
              <w:rPr>
                <w:rFonts w:ascii="Arial" w:hAnsi="Arial" w:hint="cs"/>
                <w:sz w:val="22"/>
                <w:szCs w:val="22"/>
                <w:rtl/>
              </w:rPr>
              <w:t xml:space="preserve">וויקו 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פתרונות</w:t>
            </w:r>
            <w:r w:rsidR="0021237D" w:rsidRPr="0021237D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בע</w:t>
            </w:r>
            <w:r w:rsidR="0021237D" w:rsidRPr="0021237D">
              <w:rPr>
                <w:rFonts w:ascii="Arial" w:hAnsi="Arial"/>
                <w:sz w:val="22"/>
                <w:szCs w:val="22"/>
                <w:rtl/>
              </w:rPr>
              <w:t>"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מ</w:t>
            </w:r>
            <w:r w:rsidR="0021237D"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היחידה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המפתחת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ומוכרת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ופתרון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באופן בלעדי;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כראיה לאמור, 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בחודש יולי 2018 אושר ספק 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זה כספק 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יחיד במשרד הכלכלה.</w:t>
            </w:r>
          </w:p>
        </w:tc>
      </w:tr>
    </w:tbl>
    <w:p w14:paraId="6EF726A4" w14:textId="77777777" w:rsidR="00222867" w:rsidRPr="00AF57E9" w:rsidRDefault="00845A4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A9254A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AC6FDF5" w14:textId="77777777" w:rsidR="00222867" w:rsidRDefault="00845A4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F09980A" w14:textId="77777777" w:rsidR="008D40D7" w:rsidRPr="00AF57E9" w:rsidRDefault="008D40D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E1A912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C402126" w14:textId="77777777" w:rsidR="005B32ED" w:rsidRDefault="005B32ED" w:rsidP="009B6B29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344727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1AC8742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AD01" w14:textId="77777777" w:rsidR="009C01A0" w:rsidRDefault="009C01A0" w:rsidP="009C01A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23693B2F" w14:textId="24A9B56C" w:rsidR="00222867" w:rsidRPr="00AF57E9" w:rsidRDefault="009C01A0" w:rsidP="009C01A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תמר ורשבסקי מרקין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380A" w14:textId="087E1F2F" w:rsidR="00222867" w:rsidRPr="00AF57E9" w:rsidRDefault="009C01A0" w:rsidP="009C01A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מנהלת פרויקטים תחום דיגיטל, </w:t>
            </w:r>
            <w: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br/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אחראית תחום נגישות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99885" w14:textId="791A59BA" w:rsidR="00222867" w:rsidRPr="00AF57E9" w:rsidRDefault="009C01A0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02F13633" wp14:editId="1838A560">
                  <wp:extent cx="692688" cy="373424"/>
                  <wp:effectExtent l="0" t="0" r="0" b="762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469" cy="3851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13D18B1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1C663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78A1D5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894E99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8D2A1C9" w14:textId="77777777" w:rsidR="00222867" w:rsidRDefault="00845A4E" w:rsidP="00222867">
      <w:pPr>
        <w:rPr>
          <w:rtl/>
        </w:rPr>
      </w:pPr>
    </w:p>
    <w:p w14:paraId="73959C72" w14:textId="77777777" w:rsidR="00572407" w:rsidRPr="00572407" w:rsidRDefault="00572407" w:rsidP="005B32ED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4D9FA7FE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14:paraId="41D4964F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C8861" w14:textId="2D1A4FF1" w:rsidR="00B07843" w:rsidRPr="0053500C" w:rsidRDefault="00DA3037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8A131" w14:textId="612206AD" w:rsidR="00B07843" w:rsidRPr="0053500C" w:rsidRDefault="00DA3037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רכש והתקשרויות 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CB83C" w14:textId="4C742EF3" w:rsidR="00B07843" w:rsidRPr="00AF57E9" w:rsidRDefault="00DA3037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203A0A4E" wp14:editId="24ED95B3">
                  <wp:extent cx="1943099" cy="603250"/>
                  <wp:effectExtent l="0" t="0" r="635" b="635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1634" cy="605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3F25ED0D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3973D9A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C22FBD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231D3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D03EC88" w14:textId="77777777" w:rsidR="00572407" w:rsidRPr="00817FBA" w:rsidRDefault="00572407" w:rsidP="005B32ED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59DAAF" w14:textId="77777777" w:rsidR="00845A4E" w:rsidRDefault="00845A4E">
      <w:r>
        <w:separator/>
      </w:r>
    </w:p>
  </w:endnote>
  <w:endnote w:type="continuationSeparator" w:id="0">
    <w:p w14:paraId="69F2216D" w14:textId="77777777" w:rsidR="00845A4E" w:rsidRDefault="00845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panose1 w:val="020B0704020202020204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5CACC4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FC03F4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D47792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A00A802" w14:textId="5EEF1D6B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DA303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DA303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63A4DE3" w14:textId="77777777" w:rsidR="00354861" w:rsidRPr="0098529F" w:rsidRDefault="00845A4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7E59DA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00C100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9CF614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3D3323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83943A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87CC562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EDD37A1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7ABE4FE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5AD03A9" w14:textId="77777777" w:rsidR="00E678BB" w:rsidRPr="00354861" w:rsidRDefault="00845A4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CCC949" w14:textId="77777777" w:rsidR="00845A4E" w:rsidRDefault="00845A4E">
      <w:r>
        <w:separator/>
      </w:r>
    </w:p>
  </w:footnote>
  <w:footnote w:type="continuationSeparator" w:id="0">
    <w:p w14:paraId="732656E3" w14:textId="77777777" w:rsidR="00845A4E" w:rsidRDefault="00845A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35E0E97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624B7FC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9B312B2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0176A0D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06959EB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4AB3E2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87B1C7B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6005FC5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766CE2D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E00645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4FFC07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D4C50E2" w14:textId="77777777" w:rsidR="009220EC" w:rsidRPr="00D84715" w:rsidRDefault="00845A4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3C7D7F9" w14:textId="77777777" w:rsidR="009220EC" w:rsidRDefault="00845A4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4B55E9F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CFBDAA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844B11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2874483" w14:textId="77777777" w:rsidR="003D6D13" w:rsidRPr="00D84715" w:rsidRDefault="00845A4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A5C20BE" w14:textId="77777777" w:rsidR="003D6D13" w:rsidRPr="00D84715" w:rsidRDefault="00845A4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B60F9FA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262EDA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B9EBD2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E4A450D" w14:textId="77777777" w:rsidR="009220EC" w:rsidRPr="00D84715" w:rsidRDefault="00845A4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247ED13" w14:textId="77777777" w:rsidR="009220EC" w:rsidRPr="00D84715" w:rsidRDefault="00845A4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C5EB45E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83A320C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8FCBFF5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3CBE70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06B9BB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B40912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70DFD8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C50FD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35CFD96" w14:textId="77777777" w:rsidR="00E678BB" w:rsidRPr="00D84715" w:rsidRDefault="00845A4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5F91"/>
    <w:rsid w:val="000637A9"/>
    <w:rsid w:val="00087E39"/>
    <w:rsid w:val="000A25D6"/>
    <w:rsid w:val="001A730E"/>
    <w:rsid w:val="001B79FE"/>
    <w:rsid w:val="0021237D"/>
    <w:rsid w:val="00295E28"/>
    <w:rsid w:val="002A5E31"/>
    <w:rsid w:val="002D5C29"/>
    <w:rsid w:val="00336CDD"/>
    <w:rsid w:val="004A2D12"/>
    <w:rsid w:val="004A5D81"/>
    <w:rsid w:val="00524F39"/>
    <w:rsid w:val="00566E94"/>
    <w:rsid w:val="00572407"/>
    <w:rsid w:val="005925F6"/>
    <w:rsid w:val="005B32ED"/>
    <w:rsid w:val="005E2650"/>
    <w:rsid w:val="00622DDF"/>
    <w:rsid w:val="00654F49"/>
    <w:rsid w:val="00675430"/>
    <w:rsid w:val="006C7503"/>
    <w:rsid w:val="007548B0"/>
    <w:rsid w:val="0075567C"/>
    <w:rsid w:val="007652A6"/>
    <w:rsid w:val="007C58D7"/>
    <w:rsid w:val="00811F7B"/>
    <w:rsid w:val="00845A4E"/>
    <w:rsid w:val="008873EE"/>
    <w:rsid w:val="008956F6"/>
    <w:rsid w:val="008D40D7"/>
    <w:rsid w:val="008F0E57"/>
    <w:rsid w:val="00904A09"/>
    <w:rsid w:val="009B6B29"/>
    <w:rsid w:val="009C01A0"/>
    <w:rsid w:val="009F10C5"/>
    <w:rsid w:val="009F7628"/>
    <w:rsid w:val="009F7FB7"/>
    <w:rsid w:val="00AA0E96"/>
    <w:rsid w:val="00B07843"/>
    <w:rsid w:val="00B222D6"/>
    <w:rsid w:val="00B47151"/>
    <w:rsid w:val="00B53C37"/>
    <w:rsid w:val="00B7514B"/>
    <w:rsid w:val="00C224B7"/>
    <w:rsid w:val="00CE44B7"/>
    <w:rsid w:val="00D100D0"/>
    <w:rsid w:val="00D16C1D"/>
    <w:rsid w:val="00DA3037"/>
    <w:rsid w:val="00DD26A6"/>
    <w:rsid w:val="00E8203D"/>
    <w:rsid w:val="00E92DC6"/>
    <w:rsid w:val="00EF1D51"/>
    <w:rsid w:val="00F7058C"/>
    <w:rsid w:val="00F873E1"/>
    <w:rsid w:val="00F94873"/>
    <w:rsid w:val="00FE0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2861E8"/>
  <w15:docId w15:val="{5A5216D6-E432-400D-A2AA-2D4EEC539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652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568800319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2019-11-13T14:24:57+00:00</SDDocDate>
    <elnewpapaerdate xmlns="276fb107-33e2-4c3f-bae8-9cd5efb2baae" xsi:nil="true"/>
    <SDHebDate xmlns="276fb107-33e2-4c3f-bae8-9cd5efb2baae">ט"ו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793D37DF-6A6D-4E9B-A991-5BD66A6C8F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FAF50F-B337-40A8-B631-97EB966BF0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588</Words>
  <Characters>2945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WECO 2020.pdf.docx.</vt:lpstr>
      <vt:lpstr/>
    </vt:vector>
  </TitlesOfParts>
  <Company/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WECO 2020.pdf.docx.</dc:title>
  <dc:creator>Marina Paz</dc:creator>
  <cp:lastModifiedBy>אתי מלאייב</cp:lastModifiedBy>
  <cp:revision>2</cp:revision>
  <cp:lastPrinted>2019-11-13T14:00:00Z</cp:lastPrinted>
  <dcterms:created xsi:type="dcterms:W3CDTF">2023-09-04T19:43:00Z</dcterms:created>
  <dcterms:modified xsi:type="dcterms:W3CDTF">2023-09-04T19:43:00Z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